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529" w:rsidRDefault="00B52529" w:rsidP="00B52529">
      <w:pPr>
        <w:pStyle w:val="KeinLeerraum"/>
      </w:pPr>
      <w:r>
        <w:rPr>
          <w:noProof/>
        </w:rPr>
        <w:drawing>
          <wp:inline distT="0" distB="0" distL="0" distR="0" wp14:anchorId="32953CCB" wp14:editId="2249FC3C">
            <wp:extent cx="5972810" cy="3359785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52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A3BB22" wp14:editId="10AC1861">
            <wp:extent cx="5972810" cy="3359785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EDF" w:rsidRPr="002F0EDF">
        <w:rPr>
          <w:noProof/>
        </w:rPr>
        <w:t xml:space="preserve"> </w:t>
      </w:r>
      <w:r w:rsidR="002F0EDF">
        <w:rPr>
          <w:noProof/>
        </w:rPr>
        <w:drawing>
          <wp:inline distT="0" distB="0" distL="0" distR="0" wp14:anchorId="46881567" wp14:editId="6417F726">
            <wp:extent cx="5972810" cy="3359785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529" w:rsidSect="00AE6EF4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529"/>
    <w:rsid w:val="002F0EDF"/>
    <w:rsid w:val="006130B6"/>
    <w:rsid w:val="00AE6EF4"/>
    <w:rsid w:val="00B52529"/>
    <w:rsid w:val="00F2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2529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25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2529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25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\AppData\Roaming\Microsoft\Templates\screensho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screenshot.dotx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</dc:creator>
  <cp:lastModifiedBy>GU</cp:lastModifiedBy>
  <cp:revision>1</cp:revision>
  <dcterms:created xsi:type="dcterms:W3CDTF">2016-11-22T19:39:00Z</dcterms:created>
  <dcterms:modified xsi:type="dcterms:W3CDTF">2016-11-22T20:00:00Z</dcterms:modified>
</cp:coreProperties>
</file>